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9C94" w14:textId="1F4726B5" w:rsidR="002039BD" w:rsidRPr="004E6F1B" w:rsidRDefault="00326B0B" w:rsidP="007D2A73">
      <w:pPr>
        <w:jc w:val="center"/>
        <w:rPr>
          <w:rFonts w:ascii="Arial" w:hAnsi="Arial" w:cs="Arial"/>
          <w:b/>
          <w:bCs/>
          <w:color w:val="404040"/>
          <w:sz w:val="32"/>
          <w:szCs w:val="32"/>
        </w:rPr>
      </w:pPr>
      <w:bookmarkStart w:id="0" w:name="_Hlk67469538"/>
      <w:r>
        <w:rPr>
          <w:rFonts w:ascii="Arial" w:hAnsi="Arial" w:cs="Arial"/>
          <w:b/>
          <w:bCs/>
          <w:color w:val="404040"/>
          <w:sz w:val="32"/>
          <w:szCs w:val="32"/>
        </w:rPr>
        <w:t>LUIZ FELIPE VIEIRA AURELIO</w:t>
      </w:r>
    </w:p>
    <w:p w14:paraId="2D05DBC5" w14:textId="01CCEF65" w:rsidR="00BC1F08" w:rsidRPr="004E6F1B" w:rsidRDefault="00206644" w:rsidP="00A7076C">
      <w:pPr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br/>
      </w:r>
      <w:r w:rsidR="00326B0B">
        <w:rPr>
          <w:rFonts w:ascii="Arial" w:hAnsi="Arial" w:cs="Arial"/>
          <w:color w:val="404040"/>
        </w:rPr>
        <w:t>Vitória</w:t>
      </w:r>
      <w:r w:rsidR="004E6F1B" w:rsidRPr="004E6F1B">
        <w:rPr>
          <w:rFonts w:ascii="Arial" w:hAnsi="Arial" w:cs="Arial"/>
          <w:color w:val="404040"/>
        </w:rPr>
        <w:br/>
      </w:r>
      <w:r w:rsidR="00326B0B">
        <w:rPr>
          <w:rFonts w:ascii="Arial" w:hAnsi="Arial" w:cs="Arial"/>
          <w:color w:val="404040"/>
        </w:rPr>
        <w:t>Solteiro</w:t>
      </w:r>
      <w:r w:rsidR="00DB2FAE" w:rsidRPr="004E6F1B">
        <w:rPr>
          <w:rFonts w:ascii="Arial" w:hAnsi="Arial" w:cs="Arial"/>
          <w:color w:val="404040"/>
        </w:rPr>
        <w:t xml:space="preserve">, </w:t>
      </w:r>
      <w:r w:rsidR="00326B0B">
        <w:rPr>
          <w:rFonts w:ascii="Arial" w:hAnsi="Arial" w:cs="Arial"/>
          <w:color w:val="404040"/>
        </w:rPr>
        <w:t>24</w:t>
      </w:r>
      <w:r w:rsidR="00110C11" w:rsidRPr="004E6F1B">
        <w:rPr>
          <w:rFonts w:ascii="Arial" w:hAnsi="Arial" w:cs="Arial"/>
          <w:color w:val="404040"/>
        </w:rPr>
        <w:t xml:space="preserve"> anos</w:t>
      </w:r>
      <w:r w:rsidR="00DB2FAE" w:rsidRPr="004E6F1B">
        <w:rPr>
          <w:rFonts w:ascii="Arial" w:hAnsi="Arial" w:cs="Arial"/>
          <w:color w:val="404040"/>
        </w:rPr>
        <w:br/>
      </w:r>
      <w:r>
        <w:rPr>
          <w:rFonts w:ascii="Arial" w:hAnsi="Arial" w:cs="Arial"/>
          <w:color w:val="404040"/>
        </w:rPr>
        <w:t>(</w:t>
      </w:r>
      <w:r w:rsidR="00326B0B">
        <w:rPr>
          <w:rFonts w:ascii="Arial" w:hAnsi="Arial" w:cs="Arial"/>
          <w:color w:val="404040"/>
        </w:rPr>
        <w:t>27</w:t>
      </w:r>
      <w:r>
        <w:rPr>
          <w:rFonts w:ascii="Arial" w:hAnsi="Arial" w:cs="Arial"/>
          <w:color w:val="404040"/>
        </w:rPr>
        <w:t xml:space="preserve">) </w:t>
      </w:r>
      <w:r w:rsidR="00326B0B">
        <w:rPr>
          <w:rFonts w:ascii="Arial" w:hAnsi="Arial" w:cs="Arial"/>
          <w:color w:val="404040"/>
        </w:rPr>
        <w:t>99715-0780</w:t>
      </w:r>
      <w:r w:rsidR="00DB2FAE" w:rsidRPr="004E6F1B">
        <w:rPr>
          <w:rFonts w:ascii="Arial" w:hAnsi="Arial" w:cs="Arial"/>
          <w:color w:val="404040"/>
        </w:rPr>
        <w:t xml:space="preserve"> </w:t>
      </w:r>
      <w:r>
        <w:rPr>
          <w:rFonts w:ascii="Arial" w:hAnsi="Arial" w:cs="Arial"/>
          <w:color w:val="404040"/>
        </w:rPr>
        <w:br/>
      </w:r>
      <w:r w:rsidR="00326B0B">
        <w:rPr>
          <w:rFonts w:ascii="Arial" w:hAnsi="Arial" w:cs="Arial"/>
          <w:color w:val="404040"/>
        </w:rPr>
        <w:t>luizfelipe.vieira12</w:t>
      </w:r>
      <w:r>
        <w:rPr>
          <w:rFonts w:ascii="Arial" w:hAnsi="Arial" w:cs="Arial"/>
          <w:color w:val="404040"/>
        </w:rPr>
        <w:t>@</w:t>
      </w:r>
      <w:r w:rsidR="00326B0B">
        <w:rPr>
          <w:rFonts w:ascii="Arial" w:hAnsi="Arial" w:cs="Arial"/>
          <w:color w:val="404040"/>
        </w:rPr>
        <w:t>gmail</w:t>
      </w:r>
      <w:r>
        <w:rPr>
          <w:rFonts w:ascii="Arial" w:hAnsi="Arial" w:cs="Arial"/>
          <w:color w:val="404040"/>
        </w:rPr>
        <w:t>.com</w:t>
      </w:r>
      <w:r w:rsidR="00326B0B" w:rsidRPr="004E6F1B">
        <w:rPr>
          <w:rFonts w:ascii="Arial" w:hAnsi="Arial" w:cs="Arial"/>
          <w:color w:val="404040"/>
        </w:rPr>
        <w:t xml:space="preserve"> </w:t>
      </w:r>
      <w:r w:rsidR="00136365" w:rsidRPr="004E6F1B">
        <w:rPr>
          <w:rFonts w:ascii="Arial" w:hAnsi="Arial" w:cs="Arial"/>
          <w:color w:val="404040"/>
        </w:rPr>
        <w:br/>
      </w:r>
    </w:p>
    <w:p w14:paraId="54CCCDBC" w14:textId="77777777" w:rsidR="00BC1F08" w:rsidRPr="004E6F1B" w:rsidRDefault="00BC1F08" w:rsidP="00BC1F08">
      <w:pPr>
        <w:pStyle w:val="Seo"/>
        <w:rPr>
          <w:rFonts w:ascii="Arial" w:hAnsi="Arial" w:cs="Arial"/>
          <w:b/>
          <w:color w:val="404040"/>
        </w:rPr>
      </w:pPr>
      <w:r w:rsidRPr="004E6F1B">
        <w:rPr>
          <w:rFonts w:ascii="Arial" w:hAnsi="Arial" w:cs="Arial"/>
          <w:b/>
          <w:color w:val="404040"/>
        </w:rPr>
        <w:t>OBJETIVO PROFISSIONAL</w:t>
      </w:r>
    </w:p>
    <w:p w14:paraId="4FFD95D7" w14:textId="5D652B84" w:rsidR="00BC1F08" w:rsidRPr="004E6F1B" w:rsidRDefault="00A07794" w:rsidP="00BC1F08">
      <w:pPr>
        <w:pStyle w:val="Seo"/>
        <w:rPr>
          <w:rFonts w:ascii="Arial" w:hAnsi="Arial" w:cs="Arial"/>
          <w:color w:val="404040"/>
        </w:rPr>
      </w:pPr>
      <w:r w:rsidRPr="004E6F1B">
        <w:rPr>
          <w:rFonts w:ascii="Arial" w:hAnsi="Arial" w:cs="Arial"/>
          <w:color w:val="404040"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E0C665" wp14:editId="419A741C">
                <wp:simplePos x="0" y="0"/>
                <wp:positionH relativeFrom="margin">
                  <wp:posOffset>3810</wp:posOffset>
                </wp:positionH>
                <wp:positionV relativeFrom="paragraph">
                  <wp:posOffset>31115</wp:posOffset>
                </wp:positionV>
                <wp:extent cx="5667375" cy="0"/>
                <wp:effectExtent l="9525" t="9525" r="9525" b="9525"/>
                <wp:wrapNone/>
                <wp:docPr id="1452846247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BC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9" o:spid="_x0000_s1026" type="#_x0000_t32" style="position:absolute;margin-left:.3pt;margin-top:2.45pt;width:446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" strokecolor="#b9bec7" strokeweight="1pt">
                <w10:wrap anchorx="margin"/>
              </v:shape>
            </w:pict>
          </mc:Fallback>
        </mc:AlternateContent>
      </w:r>
    </w:p>
    <w:p w14:paraId="5A2E8B39" w14:textId="55645A72" w:rsidR="001A5516" w:rsidRDefault="00326B0B" w:rsidP="00A7076C">
      <w:pPr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Atuar como Analista de TI / Infraestrutura, com foco em evolução para DevOps/DevSecOps, contribuindo com automação, segurança e alta disponibilidade de sistemas.</w:t>
      </w:r>
    </w:p>
    <w:p w14:paraId="2F9BA18D" w14:textId="77777777" w:rsidR="00DF053D" w:rsidRDefault="00DF053D" w:rsidP="00A7076C">
      <w:pPr>
        <w:rPr>
          <w:rFonts w:ascii="Arial" w:hAnsi="Arial" w:cs="Arial"/>
          <w:color w:val="404040"/>
        </w:rPr>
      </w:pPr>
    </w:p>
    <w:p w14:paraId="469FFCB9" w14:textId="77777777" w:rsidR="001A5516" w:rsidRPr="00E431E7" w:rsidRDefault="001A5516" w:rsidP="001A5516">
      <w:pPr>
        <w:pStyle w:val="Seo"/>
        <w:rPr>
          <w:rFonts w:ascii="Arial" w:hAnsi="Arial" w:cs="Arial"/>
          <w:b/>
          <w:color w:val="404040"/>
        </w:rPr>
      </w:pPr>
      <w:r w:rsidRPr="00E431E7">
        <w:rPr>
          <w:rFonts w:ascii="Arial" w:hAnsi="Arial" w:cs="Arial"/>
          <w:b/>
          <w:color w:val="404040"/>
        </w:rPr>
        <w:t>RESUMO PROFISSIONAL</w:t>
      </w:r>
    </w:p>
    <w:p w14:paraId="02AF1815" w14:textId="643DB16B" w:rsidR="001A5516" w:rsidRPr="00E431E7" w:rsidRDefault="00A07794" w:rsidP="001A5516">
      <w:pPr>
        <w:pStyle w:val="Seo"/>
        <w:ind w:left="720"/>
        <w:rPr>
          <w:rFonts w:ascii="Arial" w:hAnsi="Arial" w:cs="Arial"/>
          <w:color w:val="404040"/>
        </w:rPr>
      </w:pPr>
      <w:r w:rsidRPr="00E431E7">
        <w:rPr>
          <w:rFonts w:ascii="Arial" w:hAnsi="Arial" w:cs="Arial"/>
          <w:color w:val="404040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27CBF6" wp14:editId="726D4003">
                <wp:simplePos x="0" y="0"/>
                <wp:positionH relativeFrom="margin">
                  <wp:posOffset>3810</wp:posOffset>
                </wp:positionH>
                <wp:positionV relativeFrom="paragraph">
                  <wp:posOffset>31115</wp:posOffset>
                </wp:positionV>
                <wp:extent cx="5667375" cy="0"/>
                <wp:effectExtent l="9525" t="11430" r="9525" b="7620"/>
                <wp:wrapNone/>
                <wp:docPr id="220924218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6F7B8" id="AutoShape 174" o:spid="_x0000_s1026" type="#_x0000_t32" style="position:absolute;margin-left:.3pt;margin-top:2.45pt;width:44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" strokecolor="#b9bec7" strokeweight="1pt">
                <w10:wrap anchorx="margin"/>
              </v:shape>
            </w:pict>
          </mc:Fallback>
        </mc:AlternateContent>
      </w:r>
    </w:p>
    <w:p w14:paraId="08D45395" w14:textId="6CD31EAC" w:rsidR="00DF053D" w:rsidRPr="00DF053D" w:rsidRDefault="00DF053D" w:rsidP="00DF053D">
      <w:pPr>
        <w:rPr>
          <w:rFonts w:ascii="Arial" w:hAnsi="Arial" w:cs="Arial"/>
        </w:rPr>
      </w:pPr>
      <w:r w:rsidRPr="00DF053D">
        <w:rPr>
          <w:rFonts w:ascii="Arial" w:hAnsi="Arial" w:cs="Arial"/>
        </w:rPr>
        <w:t>Profissional de Tecnologia da Informação com experiência em infraestrutura, redes e operações, atuando na administração de ambientes corporativos e suporte a sistemas críticos. Possuo vivência em implementação e gerenciamento de firewall com pfSense, controle de acessos, monitoramento de rede e otimização de ambientes Wi-Fi.</w:t>
      </w:r>
    </w:p>
    <w:p w14:paraId="47E39678" w14:textId="635FEBDE" w:rsidR="00DF053D" w:rsidRPr="00DF053D" w:rsidRDefault="00DF053D" w:rsidP="00DF053D">
      <w:pPr>
        <w:rPr>
          <w:rFonts w:ascii="Arial" w:hAnsi="Arial" w:cs="Arial"/>
        </w:rPr>
      </w:pPr>
      <w:r w:rsidRPr="00DF053D">
        <w:rPr>
          <w:rFonts w:ascii="Arial" w:hAnsi="Arial" w:cs="Arial"/>
        </w:rPr>
        <w:t>Atuo diretamente na extração, tratamento e importação de dados para bases que alimentam ferramentas</w:t>
      </w:r>
      <w:r>
        <w:rPr>
          <w:rFonts w:ascii="Arial" w:hAnsi="Arial" w:cs="Arial"/>
        </w:rPr>
        <w:t xml:space="preserve"> internas</w:t>
      </w:r>
      <w:r w:rsidRPr="00DF053D">
        <w:rPr>
          <w:rFonts w:ascii="Arial" w:hAnsi="Arial" w:cs="Arial"/>
        </w:rPr>
        <w:t>, além da administração de usuários, plataformas e suporte técnico aos colaboradores. Também participo da gestão e validação de aplicações, contribuindo com testes, implantação e acompanhamento junto a fornecedores.</w:t>
      </w:r>
    </w:p>
    <w:p w14:paraId="28052AFB" w14:textId="011063D9" w:rsidR="0070099A" w:rsidRPr="004E6F1B" w:rsidRDefault="00DF053D" w:rsidP="00DF053D">
      <w:pPr>
        <w:rPr>
          <w:rFonts w:ascii="Arial" w:hAnsi="Arial" w:cs="Arial"/>
          <w:color w:val="404040"/>
        </w:rPr>
      </w:pPr>
      <w:r w:rsidRPr="00DF053D">
        <w:rPr>
          <w:rFonts w:ascii="Arial" w:hAnsi="Arial" w:cs="Arial"/>
        </w:rPr>
        <w:t>Tenho forte interesse em automação, segurança e cultura DevOps, com experiência prática em projetos próprios (homelab), utilizando virtualização com Proxmox, servidores Linux, VPN, DNS filtering (Pi-hole e AdGuard) e segmentação de serviços. Busco evoluir para posições de Analista de TI / DevOps, agregando valor através de soluções eficientes, seguras e escaláveis.</w:t>
      </w:r>
    </w:p>
    <w:p w14:paraId="275D304E" w14:textId="1064DAE1" w:rsidR="00AB7BE6" w:rsidRPr="0043001C" w:rsidRDefault="00A07794" w:rsidP="0043001C">
      <w:pPr>
        <w:pStyle w:val="Seo"/>
        <w:rPr>
          <w:rFonts w:ascii="Arial" w:hAnsi="Arial" w:cs="Arial"/>
          <w:b/>
          <w:color w:val="404040"/>
        </w:rPr>
      </w:pPr>
      <w:r w:rsidRPr="004E6F1B">
        <w:rPr>
          <w:rFonts w:ascii="Arial" w:hAnsi="Arial" w:cs="Arial"/>
          <w:color w:val="404040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C869D8" wp14:editId="143D57FA">
                <wp:simplePos x="0" y="0"/>
                <wp:positionH relativeFrom="margin">
                  <wp:posOffset>3810</wp:posOffset>
                </wp:positionH>
                <wp:positionV relativeFrom="paragraph">
                  <wp:posOffset>221615</wp:posOffset>
                </wp:positionV>
                <wp:extent cx="5667375" cy="0"/>
                <wp:effectExtent l="9525" t="10795" r="9525" b="8255"/>
                <wp:wrapNone/>
                <wp:docPr id="1937443692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D00C1" id="AutoShape 172" o:spid="_x0000_s1026" type="#_x0000_t32" style="position:absolute;margin-left:.3pt;margin-top:17.45pt;width:44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" strokecolor="#b9bec7" strokeweight="1pt">
                <w10:wrap anchorx="margin"/>
              </v:shape>
            </w:pict>
          </mc:Fallback>
        </mc:AlternateContent>
      </w:r>
      <w:r w:rsidR="00AB7BE6" w:rsidRPr="004E6F1B">
        <w:rPr>
          <w:rFonts w:ascii="Arial" w:hAnsi="Arial" w:cs="Arial"/>
          <w:b/>
          <w:color w:val="404040"/>
        </w:rPr>
        <w:t>FORMAÇÃO</w:t>
      </w:r>
      <w:r w:rsidR="00AB7BE6" w:rsidRPr="004E6F1B">
        <w:rPr>
          <w:rFonts w:ascii="Arial" w:hAnsi="Arial" w:cs="Arial"/>
          <w:color w:val="404040"/>
        </w:rPr>
        <w:br/>
      </w:r>
      <w:r w:rsidR="0070099A">
        <w:rPr>
          <w:rFonts w:ascii="Arial" w:hAnsi="Arial" w:cs="Arial"/>
          <w:color w:val="404040"/>
        </w:rPr>
        <w:br/>
      </w:r>
    </w:p>
    <w:p w14:paraId="3D12E1D3" w14:textId="1E3232DB" w:rsidR="00AB7BE6" w:rsidRPr="004E6F1B" w:rsidRDefault="00206644" w:rsidP="00AB7BE6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color w:val="404040"/>
        </w:rPr>
        <w:t xml:space="preserve">Graduado em </w:t>
      </w:r>
      <w:r w:rsidR="0043001C">
        <w:rPr>
          <w:rFonts w:ascii="Arial" w:hAnsi="Arial" w:cs="Arial"/>
          <w:b/>
          <w:color w:val="404040"/>
        </w:rPr>
        <w:t>Analise e desenvolvimento de sistemas</w:t>
      </w:r>
    </w:p>
    <w:p w14:paraId="186E2C0E" w14:textId="0A44F545" w:rsidR="00AB7BE6" w:rsidRPr="004E6F1B" w:rsidRDefault="0070099A" w:rsidP="00AB7BE6">
      <w:pPr>
        <w:pStyle w:val="PargrafodaLista"/>
        <w:spacing w:after="120" w:line="240" w:lineRule="auto"/>
        <w:ind w:left="284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br/>
      </w:r>
      <w:r w:rsidR="00AB7BE6" w:rsidRPr="004E6F1B">
        <w:rPr>
          <w:rFonts w:ascii="Arial" w:hAnsi="Arial" w:cs="Arial"/>
          <w:color w:val="404040"/>
        </w:rPr>
        <w:t xml:space="preserve">Instituição: </w:t>
      </w:r>
      <w:r w:rsidR="0043001C">
        <w:rPr>
          <w:rFonts w:ascii="Arial" w:hAnsi="Arial" w:cs="Arial"/>
          <w:color w:val="404040"/>
        </w:rPr>
        <w:t>Estacio</w:t>
      </w:r>
      <w:r w:rsidR="00DF053D">
        <w:rPr>
          <w:rFonts w:ascii="Arial" w:hAnsi="Arial" w:cs="Arial"/>
          <w:color w:val="404040"/>
        </w:rPr>
        <w:t xml:space="preserve"> de sá</w:t>
      </w:r>
    </w:p>
    <w:p w14:paraId="559CC4BD" w14:textId="37EF2B9F" w:rsidR="00AB7BE6" w:rsidRPr="004E6F1B" w:rsidRDefault="00AB7BE6" w:rsidP="00AB7BE6">
      <w:pPr>
        <w:pStyle w:val="PargrafodaLista"/>
        <w:spacing w:after="120" w:line="240" w:lineRule="auto"/>
        <w:ind w:left="284"/>
        <w:rPr>
          <w:rFonts w:ascii="Arial" w:hAnsi="Arial" w:cs="Arial"/>
          <w:color w:val="404040"/>
        </w:rPr>
      </w:pPr>
      <w:r w:rsidRPr="004E6F1B">
        <w:rPr>
          <w:rFonts w:ascii="Arial" w:hAnsi="Arial" w:cs="Arial"/>
          <w:color w:val="404040"/>
        </w:rPr>
        <w:t xml:space="preserve">Período: </w:t>
      </w:r>
      <w:r w:rsidR="0043001C">
        <w:rPr>
          <w:rFonts w:ascii="Arial" w:hAnsi="Arial" w:cs="Arial"/>
          <w:color w:val="404040"/>
        </w:rPr>
        <w:t>2022-2024</w:t>
      </w:r>
    </w:p>
    <w:p w14:paraId="7A347494" w14:textId="77777777" w:rsidR="00AB7BE6" w:rsidRPr="004E6F1B" w:rsidRDefault="00AB7BE6" w:rsidP="001638B8">
      <w:pPr>
        <w:pStyle w:val="Seo"/>
        <w:rPr>
          <w:rFonts w:ascii="Arial" w:hAnsi="Arial" w:cs="Arial"/>
          <w:color w:val="404040"/>
        </w:rPr>
      </w:pPr>
    </w:p>
    <w:p w14:paraId="49693D83" w14:textId="756FE707" w:rsidR="00E16280" w:rsidRPr="000F4A52" w:rsidRDefault="00E16280" w:rsidP="00E16280">
      <w:pPr>
        <w:pStyle w:val="Seo"/>
        <w:rPr>
          <w:rFonts w:ascii="Arial" w:hAnsi="Arial" w:cs="Arial"/>
          <w:b/>
          <w:color w:val="FF0000"/>
        </w:rPr>
      </w:pPr>
      <w:r w:rsidRPr="004E6F1B">
        <w:rPr>
          <w:rFonts w:ascii="Arial" w:hAnsi="Arial" w:cs="Arial"/>
          <w:b/>
          <w:color w:val="404040"/>
        </w:rPr>
        <w:t>EXPERIÊNCIA</w:t>
      </w:r>
      <w:r w:rsidR="003C2312" w:rsidRPr="004E6F1B">
        <w:rPr>
          <w:rFonts w:ascii="Arial" w:hAnsi="Arial" w:cs="Arial"/>
          <w:b/>
          <w:color w:val="404040"/>
        </w:rPr>
        <w:t>S</w:t>
      </w:r>
      <w:r w:rsidRPr="004E6F1B">
        <w:rPr>
          <w:rFonts w:ascii="Arial" w:hAnsi="Arial" w:cs="Arial"/>
          <w:b/>
          <w:color w:val="404040"/>
        </w:rPr>
        <w:t xml:space="preserve"> PROFISSIONA</w:t>
      </w:r>
      <w:r w:rsidR="003C2312" w:rsidRPr="004E6F1B">
        <w:rPr>
          <w:rFonts w:ascii="Arial" w:hAnsi="Arial" w:cs="Arial"/>
          <w:b/>
          <w:color w:val="404040"/>
        </w:rPr>
        <w:t>IS</w:t>
      </w:r>
    </w:p>
    <w:p w14:paraId="6569AC38" w14:textId="46CB7CE8" w:rsidR="00E16280" w:rsidRPr="004E6F1B" w:rsidRDefault="00A07794" w:rsidP="00E16280">
      <w:pPr>
        <w:pStyle w:val="Seo"/>
        <w:rPr>
          <w:rFonts w:ascii="Arial" w:hAnsi="Arial" w:cs="Arial"/>
          <w:color w:val="404040"/>
        </w:rPr>
      </w:pPr>
      <w:r w:rsidRPr="004E6F1B">
        <w:rPr>
          <w:rFonts w:ascii="Arial" w:hAnsi="Arial" w:cs="Arial"/>
          <w:color w:val="404040"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915643" wp14:editId="6CA9BD2E">
                <wp:simplePos x="0" y="0"/>
                <wp:positionH relativeFrom="margin">
                  <wp:posOffset>3810</wp:posOffset>
                </wp:positionH>
                <wp:positionV relativeFrom="paragraph">
                  <wp:posOffset>31115</wp:posOffset>
                </wp:positionV>
                <wp:extent cx="5667375" cy="0"/>
                <wp:effectExtent l="9525" t="12700" r="9525" b="6350"/>
                <wp:wrapNone/>
                <wp:docPr id="487773967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C7ADA" id="AutoShape 168" o:spid="_x0000_s1026" type="#_x0000_t32" style="position:absolute;margin-left:.3pt;margin-top:2.45pt;width:446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" strokecolor="#b9bec7" strokeweight="1pt">
                <w10:wrap anchorx="margin"/>
              </v:shape>
            </w:pict>
          </mc:Fallback>
        </mc:AlternateContent>
      </w:r>
    </w:p>
    <w:p w14:paraId="7F60D8E5" w14:textId="6BCBD897" w:rsidR="007C0672" w:rsidRPr="007C0672" w:rsidRDefault="00326B0B" w:rsidP="007C0672">
      <w:pPr>
        <w:pStyle w:val="PargrafodaLista"/>
        <w:numPr>
          <w:ilvl w:val="0"/>
          <w:numId w:val="27"/>
        </w:numPr>
        <w:spacing w:after="120" w:line="36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FARMES</w:t>
      </w:r>
      <w:r w:rsidR="00206644">
        <w:rPr>
          <w:rFonts w:ascii="Arial" w:hAnsi="Arial" w:cs="Arial"/>
          <w:b/>
          <w:bCs/>
          <w:color w:val="404040"/>
        </w:rPr>
        <w:t xml:space="preserve">, </w:t>
      </w:r>
      <w:r>
        <w:rPr>
          <w:rFonts w:ascii="Arial" w:hAnsi="Arial" w:cs="Arial"/>
          <w:b/>
          <w:bCs/>
          <w:color w:val="404040"/>
        </w:rPr>
        <w:t>Vila-Velha</w:t>
      </w:r>
      <w:r w:rsidR="00A24589" w:rsidRPr="004E6F1B">
        <w:rPr>
          <w:rFonts w:ascii="Arial" w:hAnsi="Arial" w:cs="Arial"/>
          <w:color w:val="404040"/>
        </w:rPr>
        <w:br/>
      </w:r>
      <w:r w:rsidR="00A24589" w:rsidRPr="0043001C">
        <w:rPr>
          <w:rFonts w:ascii="Arial" w:hAnsi="Arial" w:cs="Arial"/>
          <w:b/>
          <w:bCs/>
          <w:color w:val="404040"/>
        </w:rPr>
        <w:t>Cargo</w:t>
      </w:r>
      <w:r w:rsidR="00A24589" w:rsidRPr="004E6F1B">
        <w:rPr>
          <w:rFonts w:ascii="Arial" w:hAnsi="Arial" w:cs="Arial"/>
          <w:color w:val="404040"/>
        </w:rPr>
        <w:t xml:space="preserve">: </w:t>
      </w:r>
      <w:r w:rsidRPr="0043001C">
        <w:rPr>
          <w:rFonts w:ascii="Arial" w:hAnsi="Arial" w:cs="Arial"/>
          <w:color w:val="404040"/>
        </w:rPr>
        <w:t>Assistente de TI</w:t>
      </w:r>
      <w:r w:rsidR="00A24589" w:rsidRPr="004E6F1B">
        <w:rPr>
          <w:rFonts w:ascii="Arial" w:hAnsi="Arial" w:cs="Arial"/>
          <w:color w:val="404040"/>
        </w:rPr>
        <w:br/>
      </w:r>
      <w:r w:rsidR="00A24589" w:rsidRPr="0043001C">
        <w:rPr>
          <w:rFonts w:ascii="Arial" w:hAnsi="Arial" w:cs="Arial"/>
          <w:b/>
          <w:bCs/>
          <w:color w:val="404040"/>
        </w:rPr>
        <w:t>Período</w:t>
      </w:r>
      <w:r w:rsidR="00A24589" w:rsidRPr="004E6F1B">
        <w:rPr>
          <w:rFonts w:ascii="Arial" w:hAnsi="Arial" w:cs="Arial"/>
          <w:color w:val="404040"/>
        </w:rPr>
        <w:t xml:space="preserve">: </w:t>
      </w:r>
      <w:r>
        <w:rPr>
          <w:rFonts w:ascii="Arial" w:hAnsi="Arial" w:cs="Arial"/>
          <w:color w:val="404040"/>
        </w:rPr>
        <w:t>3 anos (2023 - atual)</w:t>
      </w:r>
      <w:r w:rsidR="00206644">
        <w:rPr>
          <w:rFonts w:ascii="Arial" w:hAnsi="Arial" w:cs="Arial"/>
          <w:color w:val="404040"/>
        </w:rPr>
        <w:br/>
      </w:r>
      <w:r w:rsidRPr="0043001C">
        <w:rPr>
          <w:rFonts w:ascii="Arial" w:hAnsi="Arial" w:cs="Arial"/>
          <w:b/>
          <w:bCs/>
          <w:color w:val="404040"/>
        </w:rPr>
        <w:t>Principais atividades</w:t>
      </w:r>
      <w:r>
        <w:rPr>
          <w:rFonts w:ascii="Arial" w:hAnsi="Arial" w:cs="Arial"/>
          <w:color w:val="404040"/>
        </w:rPr>
        <w:t>:</w:t>
      </w:r>
      <w:r w:rsid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Administração e configuração de firewall com pfSense (regras, IDS/IPS, pfBlocker)</w:t>
      </w:r>
      <w:r w:rsidR="00DF053D" w:rsidRP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Gerenciamento de rede corporativa (APs, Wi-Fi, monitoramento)</w:t>
      </w:r>
      <w:r w:rsidR="00DF053D" w:rsidRP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Processamento e importação de dados (CSV → banco de dados → BI)</w:t>
      </w:r>
      <w:r w:rsidR="00DF053D" w:rsidRP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Gestão e validação de aplicativo mobile (testes, implantação e acompanhamento com fornecedor)</w:t>
      </w:r>
      <w:r w:rsidR="00DF053D" w:rsidRP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Cadastro e gestão de lojas, usuários e colaboradores em múltiplos sistemas</w:t>
      </w:r>
      <w:r w:rsidR="00DF053D" w:rsidRP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Gestão de ativos de TI com Snipe-IT (implantação e organização completa)</w:t>
      </w:r>
      <w:r w:rsidR="00DF053D" w:rsidRP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Criação de automações e monitoramento (bot Telegram para alertas de infraestrutura)</w:t>
      </w:r>
      <w:r w:rsidR="00DF053D" w:rsidRPr="007C0672">
        <w:rPr>
          <w:rFonts w:ascii="Arial" w:hAnsi="Arial" w:cs="Arial"/>
          <w:color w:val="404040"/>
        </w:rPr>
        <w:br/>
      </w:r>
      <w:r w:rsidR="0043001C" w:rsidRPr="007C0672">
        <w:rPr>
          <w:rFonts w:ascii="Arial" w:hAnsi="Arial" w:cs="Arial"/>
          <w:color w:val="404040"/>
        </w:rPr>
        <w:t>Gestão completa de ofertas comerciais em múltiplas plataformas (app, fidelidade, convênios)</w:t>
      </w:r>
      <w:r w:rsidR="00917402" w:rsidRPr="007C0672">
        <w:rPr>
          <w:rFonts w:ascii="Arial" w:hAnsi="Arial" w:cs="Arial"/>
          <w:color w:val="404040"/>
        </w:rPr>
        <w:br/>
      </w:r>
    </w:p>
    <w:p w14:paraId="5F5DF6D6" w14:textId="7B842B23" w:rsidR="00DF0BCD" w:rsidRPr="007C0672" w:rsidRDefault="00A07794" w:rsidP="007C0672">
      <w:pPr>
        <w:pStyle w:val="PargrafodaLista"/>
        <w:spacing w:after="120" w:line="360" w:lineRule="auto"/>
        <w:ind w:left="0"/>
        <w:rPr>
          <w:rFonts w:ascii="Arial" w:hAnsi="Arial" w:cs="Arial"/>
          <w:b/>
          <w:color w:val="404040"/>
        </w:rPr>
      </w:pPr>
      <w:r w:rsidRPr="004E6F1B">
        <w:rPr>
          <w:rFonts w:ascii="Arial" w:hAnsi="Arial" w:cs="Arial"/>
          <w:b/>
          <w:noProof/>
          <w:color w:val="40404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A73D86" wp14:editId="623738A0">
                <wp:simplePos x="0" y="0"/>
                <wp:positionH relativeFrom="margin">
                  <wp:posOffset>3810</wp:posOffset>
                </wp:positionH>
                <wp:positionV relativeFrom="paragraph">
                  <wp:posOffset>222885</wp:posOffset>
                </wp:positionV>
                <wp:extent cx="5667375" cy="0"/>
                <wp:effectExtent l="9525" t="10795" r="9525" b="8255"/>
                <wp:wrapNone/>
                <wp:docPr id="1133552982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33C60" id="AutoShape 166" o:spid="_x0000_s1026" type="#_x0000_t32" style="position:absolute;margin-left:.3pt;margin-top:17.55pt;width:446.2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" strokecolor="#b9bec7" strokeweight="1pt">
                <w10:wrap anchorx="margin"/>
              </v:shape>
            </w:pict>
          </mc:Fallback>
        </mc:AlternateContent>
      </w:r>
      <w:r w:rsidR="006762B0" w:rsidRPr="004E6F1B">
        <w:rPr>
          <w:rFonts w:ascii="Arial" w:hAnsi="Arial" w:cs="Arial"/>
          <w:b/>
          <w:color w:val="404040"/>
        </w:rPr>
        <w:t xml:space="preserve">QUALIFICAÇÕES E </w:t>
      </w:r>
      <w:r w:rsidR="00C20CAC" w:rsidRPr="004E6F1B">
        <w:rPr>
          <w:rFonts w:ascii="Arial" w:hAnsi="Arial" w:cs="Arial"/>
          <w:b/>
          <w:color w:val="404040"/>
        </w:rPr>
        <w:t>CURSOS</w:t>
      </w:r>
      <w:r w:rsidR="006762B0" w:rsidRPr="004E6F1B">
        <w:rPr>
          <w:rFonts w:ascii="Arial" w:hAnsi="Arial" w:cs="Arial"/>
          <w:b/>
          <w:color w:val="404040"/>
        </w:rPr>
        <w:t xml:space="preserve"> COMPLEMENTARES</w:t>
      </w:r>
      <w:r w:rsidR="00FA3990" w:rsidRPr="004E6F1B">
        <w:rPr>
          <w:rFonts w:ascii="Arial" w:hAnsi="Arial" w:cs="Arial"/>
          <w:b/>
          <w:color w:val="404040"/>
        </w:rPr>
        <w:br/>
      </w:r>
    </w:p>
    <w:p w14:paraId="3A363886" w14:textId="463176EB" w:rsidR="000F4A52" w:rsidRDefault="007C0672" w:rsidP="007C0672">
      <w:pPr>
        <w:pStyle w:val="PargrafodaLista"/>
        <w:spacing w:after="120" w:line="360" w:lineRule="auto"/>
        <w:ind w:left="0"/>
        <w:rPr>
          <w:rFonts w:ascii="Arial" w:hAnsi="Arial" w:cs="Arial"/>
          <w:b/>
          <w:bCs/>
          <w:color w:val="404040"/>
        </w:rPr>
      </w:pPr>
      <w:r w:rsidRPr="007C0672">
        <w:rPr>
          <w:rFonts w:ascii="Arial" w:hAnsi="Arial" w:cs="Arial"/>
          <w:b/>
          <w:bCs/>
          <w:color w:val="404040"/>
        </w:rPr>
        <w:t xml:space="preserve">HTML5 e CSS3 — </w:t>
      </w:r>
      <w:r w:rsidRPr="00E527C1">
        <w:rPr>
          <w:rFonts w:ascii="Arial" w:hAnsi="Arial" w:cs="Arial"/>
          <w:color w:val="404040"/>
        </w:rPr>
        <w:t>Curso em Vídeo (Gustavo Guanabara) — 200h</w:t>
      </w:r>
      <w:r>
        <w:rPr>
          <w:rFonts w:ascii="Arial" w:hAnsi="Arial" w:cs="Arial"/>
          <w:b/>
          <w:bCs/>
          <w:color w:val="404040"/>
        </w:rPr>
        <w:br/>
      </w:r>
      <w:r w:rsidRPr="007C0672">
        <w:rPr>
          <w:rFonts w:ascii="Arial" w:hAnsi="Arial" w:cs="Arial"/>
          <w:b/>
          <w:bCs/>
          <w:color w:val="404040"/>
        </w:rPr>
        <w:t xml:space="preserve">JavaScript — </w:t>
      </w:r>
      <w:r w:rsidRPr="00E527C1">
        <w:rPr>
          <w:rFonts w:ascii="Arial" w:hAnsi="Arial" w:cs="Arial"/>
          <w:color w:val="404040"/>
        </w:rPr>
        <w:t>Curso em Vídeo (Gustavo Guanabara) — (40h)</w:t>
      </w:r>
      <w:r>
        <w:rPr>
          <w:rFonts w:ascii="Arial" w:hAnsi="Arial" w:cs="Arial"/>
          <w:b/>
          <w:bCs/>
          <w:color w:val="404040"/>
        </w:rPr>
        <w:br/>
      </w:r>
      <w:r w:rsidRPr="007C0672">
        <w:rPr>
          <w:rFonts w:ascii="Arial" w:hAnsi="Arial" w:cs="Arial"/>
          <w:b/>
          <w:bCs/>
          <w:color w:val="404040"/>
        </w:rPr>
        <w:t xml:space="preserve">Python — </w:t>
      </w:r>
      <w:r w:rsidRPr="00E527C1">
        <w:rPr>
          <w:rFonts w:ascii="Arial" w:hAnsi="Arial" w:cs="Arial"/>
          <w:color w:val="404040"/>
        </w:rPr>
        <w:t>Curso em Vídeo (Gustavo Guanabara) — 40h</w:t>
      </w:r>
      <w:r>
        <w:rPr>
          <w:rFonts w:ascii="Arial" w:hAnsi="Arial" w:cs="Arial"/>
          <w:b/>
          <w:bCs/>
          <w:color w:val="404040"/>
        </w:rPr>
        <w:br/>
      </w:r>
      <w:r w:rsidRPr="007C0672">
        <w:rPr>
          <w:rFonts w:ascii="Arial" w:hAnsi="Arial" w:cs="Arial"/>
          <w:b/>
          <w:bCs/>
          <w:color w:val="404040"/>
        </w:rPr>
        <w:t xml:space="preserve">MySQL / Banco de Dados — </w:t>
      </w:r>
      <w:r w:rsidRPr="00E527C1">
        <w:rPr>
          <w:rFonts w:ascii="Arial" w:hAnsi="Arial" w:cs="Arial"/>
          <w:color w:val="404040"/>
        </w:rPr>
        <w:t>Curso em Vídeo (Gustavo Guanabara) — 40h</w:t>
      </w:r>
    </w:p>
    <w:bookmarkEnd w:id="0"/>
    <w:p w14:paraId="276415D1" w14:textId="77777777" w:rsidR="007C0672" w:rsidRPr="007C0672" w:rsidRDefault="007C0672" w:rsidP="007C0672">
      <w:pPr>
        <w:pStyle w:val="PargrafodaLista"/>
        <w:spacing w:after="120" w:line="360" w:lineRule="auto"/>
        <w:ind w:left="0"/>
        <w:rPr>
          <w:rFonts w:ascii="Arial" w:hAnsi="Arial" w:cs="Arial"/>
          <w:color w:val="404040"/>
        </w:rPr>
      </w:pPr>
      <w:r w:rsidRPr="007C0672">
        <w:rPr>
          <w:rFonts w:ascii="Arial" w:hAnsi="Arial" w:cs="Arial"/>
          <w:b/>
          <w:bCs/>
          <w:color w:val="404040"/>
        </w:rPr>
        <w:t>Em andamento / Próximos estudos:</w:t>
      </w:r>
      <w:r w:rsidRPr="007C0672">
        <w:rPr>
          <w:rFonts w:ascii="Arial" w:hAnsi="Arial" w:cs="Arial"/>
          <w:color w:val="404040"/>
        </w:rPr>
        <w:br/>
        <w:t>Redes de Computadores (fundamentos e prática)</w:t>
      </w:r>
      <w:r w:rsidRPr="007C0672">
        <w:rPr>
          <w:rFonts w:ascii="Arial" w:hAnsi="Arial" w:cs="Arial"/>
          <w:color w:val="404040"/>
        </w:rPr>
        <w:br/>
        <w:t>Docker e containers</w:t>
      </w:r>
      <w:r w:rsidRPr="007C0672">
        <w:rPr>
          <w:rFonts w:ascii="Arial" w:hAnsi="Arial" w:cs="Arial"/>
          <w:color w:val="404040"/>
        </w:rPr>
        <w:br/>
        <w:t>Cloud Computing (AWS / Azure)</w:t>
      </w:r>
      <w:r w:rsidRPr="007C0672">
        <w:rPr>
          <w:rFonts w:ascii="Arial" w:hAnsi="Arial" w:cs="Arial"/>
          <w:color w:val="404040"/>
        </w:rPr>
        <w:br/>
        <w:t>Fundamentos de DevOps e DevSecOps</w:t>
      </w:r>
    </w:p>
    <w:p w14:paraId="44136A6D" w14:textId="77777777" w:rsidR="00A07794" w:rsidRDefault="00A07794" w:rsidP="00E527C1">
      <w:pPr>
        <w:pStyle w:val="PargrafodaLista"/>
        <w:spacing w:after="120" w:line="360" w:lineRule="auto"/>
        <w:ind w:left="0"/>
        <w:rPr>
          <w:rFonts w:ascii="Arial" w:hAnsi="Arial" w:cs="Arial"/>
          <w:b/>
          <w:color w:val="404040"/>
        </w:rPr>
      </w:pPr>
    </w:p>
    <w:p w14:paraId="1AC3757D" w14:textId="5291E3F4" w:rsidR="00A07794" w:rsidRPr="00A07794" w:rsidRDefault="00A07794" w:rsidP="00E527C1">
      <w:pPr>
        <w:pStyle w:val="PargrafodaLista"/>
        <w:spacing w:after="120" w:line="360" w:lineRule="auto"/>
        <w:ind w:left="0"/>
        <w:rPr>
          <w:rFonts w:ascii="Arial" w:hAnsi="Arial" w:cs="Arial"/>
          <w:b/>
          <w:color w:val="404040"/>
        </w:rPr>
      </w:pPr>
      <w:r w:rsidRPr="004E6F1B">
        <w:rPr>
          <w:rFonts w:ascii="Arial" w:hAnsi="Arial" w:cs="Arial"/>
          <w:b/>
          <w:noProof/>
          <w:color w:val="404040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F0412D" wp14:editId="27430E8C">
                <wp:simplePos x="0" y="0"/>
                <wp:positionH relativeFrom="margin">
                  <wp:posOffset>3810</wp:posOffset>
                </wp:positionH>
                <wp:positionV relativeFrom="paragraph">
                  <wp:posOffset>222885</wp:posOffset>
                </wp:positionV>
                <wp:extent cx="5667375" cy="0"/>
                <wp:effectExtent l="9525" t="10795" r="9525" b="8255"/>
                <wp:wrapNone/>
                <wp:docPr id="47295548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13510" id="AutoShape 175" o:spid="_x0000_s1026" type="#_x0000_t32" style="position:absolute;margin-left:.3pt;margin-top:17.55pt;width:446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" strokecolor="#b9bec7" strokeweight="1pt">
                <w10:wrap anchorx="margin"/>
              </v:shape>
            </w:pict>
          </mc:Fallback>
        </mc:AlternateContent>
      </w:r>
      <w:r w:rsidR="00EB28B7">
        <w:rPr>
          <w:rFonts w:ascii="Arial" w:hAnsi="Arial" w:cs="Arial"/>
          <w:b/>
          <w:color w:val="404040"/>
        </w:rPr>
        <w:t>PRINCIPAIS QUALIDADES/CARACTERÍSTICAS</w:t>
      </w:r>
    </w:p>
    <w:p w14:paraId="63ADD723" w14:textId="40F01D55" w:rsidR="00E527C1" w:rsidRDefault="00E527C1" w:rsidP="00E527C1">
      <w:pPr>
        <w:pStyle w:val="PargrafodaLista"/>
        <w:numPr>
          <w:ilvl w:val="0"/>
          <w:numId w:val="27"/>
        </w:numPr>
        <w:spacing w:after="120" w:line="36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t>Pensamento Analítico</w:t>
      </w:r>
    </w:p>
    <w:p w14:paraId="2293DF71" w14:textId="201BE9C0" w:rsidR="00E527C1" w:rsidRDefault="00E527C1" w:rsidP="00E527C1">
      <w:pPr>
        <w:pStyle w:val="PargrafodaLista"/>
        <w:numPr>
          <w:ilvl w:val="0"/>
          <w:numId w:val="27"/>
        </w:numPr>
        <w:spacing w:after="120" w:line="36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t>Organização e detalhes</w:t>
      </w:r>
    </w:p>
    <w:p w14:paraId="4AE5B367" w14:textId="007F6E72" w:rsidR="00E527C1" w:rsidRDefault="00E527C1" w:rsidP="00E527C1">
      <w:pPr>
        <w:pStyle w:val="PargrafodaLista"/>
        <w:numPr>
          <w:ilvl w:val="0"/>
          <w:numId w:val="27"/>
        </w:numPr>
        <w:spacing w:after="120" w:line="36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t>Visão sistêmica</w:t>
      </w:r>
    </w:p>
    <w:p w14:paraId="6D5846F4" w14:textId="4EF8ED21" w:rsidR="00E527C1" w:rsidRDefault="00E527C1" w:rsidP="00E527C1">
      <w:pPr>
        <w:pStyle w:val="PargrafodaLista"/>
        <w:numPr>
          <w:ilvl w:val="0"/>
          <w:numId w:val="27"/>
        </w:numPr>
        <w:spacing w:after="120" w:line="36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t>Proativo</w:t>
      </w:r>
    </w:p>
    <w:p w14:paraId="30EB4248" w14:textId="64D90D42" w:rsidR="00E527C1" w:rsidRDefault="00E527C1" w:rsidP="00E527C1">
      <w:pPr>
        <w:pStyle w:val="PargrafodaLista"/>
        <w:numPr>
          <w:ilvl w:val="0"/>
          <w:numId w:val="27"/>
        </w:numPr>
        <w:spacing w:after="120" w:line="36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t>Facilidade de aprendizado e adaptação</w:t>
      </w:r>
    </w:p>
    <w:p w14:paraId="754421C8" w14:textId="5728D10B" w:rsidR="00E527C1" w:rsidRPr="00E527C1" w:rsidRDefault="00E527C1" w:rsidP="00E527C1">
      <w:pPr>
        <w:pStyle w:val="PargrafodaLista"/>
        <w:numPr>
          <w:ilvl w:val="0"/>
          <w:numId w:val="27"/>
        </w:numPr>
        <w:spacing w:after="120" w:line="36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t>Ambição profissional</w:t>
      </w:r>
    </w:p>
    <w:p w14:paraId="46CC8354" w14:textId="77777777" w:rsidR="00A07794" w:rsidRDefault="00A07794" w:rsidP="000F4A52">
      <w:pPr>
        <w:pStyle w:val="Seo"/>
        <w:rPr>
          <w:rFonts w:ascii="Arial" w:hAnsi="Arial" w:cs="Arial"/>
          <w:b/>
          <w:color w:val="404040"/>
        </w:rPr>
      </w:pPr>
    </w:p>
    <w:p w14:paraId="3BD5580C" w14:textId="4E20FD71" w:rsidR="000F4A52" w:rsidRPr="004E6F1B" w:rsidRDefault="00A07794" w:rsidP="000F4A52">
      <w:pPr>
        <w:pStyle w:val="Seo"/>
        <w:rPr>
          <w:rFonts w:ascii="Arial" w:hAnsi="Arial" w:cs="Arial"/>
          <w:b/>
          <w:color w:val="404040"/>
        </w:rPr>
      </w:pPr>
      <w:r w:rsidRPr="004E6F1B">
        <w:rPr>
          <w:rFonts w:ascii="Arial" w:hAnsi="Arial" w:cs="Arial"/>
          <w:b/>
          <w:color w:val="404040"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015329" wp14:editId="37082284">
                <wp:simplePos x="0" y="0"/>
                <wp:positionH relativeFrom="margin">
                  <wp:posOffset>3810</wp:posOffset>
                </wp:positionH>
                <wp:positionV relativeFrom="paragraph">
                  <wp:posOffset>222885</wp:posOffset>
                </wp:positionV>
                <wp:extent cx="5667375" cy="0"/>
                <wp:effectExtent l="9525" t="10795" r="9525" b="8255"/>
                <wp:wrapNone/>
                <wp:docPr id="1865985653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367BC" id="AutoShape 176" o:spid="_x0000_s1026" type="#_x0000_t32" style="position:absolute;margin-left:.3pt;margin-top:17.55pt;width:446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" strokecolor="#b9bec7" strokeweight="1pt">
                <w10:wrap anchorx="margin"/>
              </v:shape>
            </w:pict>
          </mc:Fallback>
        </mc:AlternateContent>
      </w:r>
      <w:r w:rsidR="000F4A52">
        <w:rPr>
          <w:rFonts w:ascii="Arial" w:hAnsi="Arial" w:cs="Arial"/>
          <w:b/>
          <w:color w:val="404040"/>
        </w:rPr>
        <w:t>OBSERVAÇÕES FINAIS</w:t>
      </w:r>
      <w:r w:rsidR="000F4A52" w:rsidRPr="004E6F1B">
        <w:rPr>
          <w:rFonts w:ascii="Arial" w:hAnsi="Arial" w:cs="Arial"/>
          <w:b/>
          <w:color w:val="404040"/>
        </w:rPr>
        <w:br/>
      </w:r>
    </w:p>
    <w:p w14:paraId="7BAFA1D8" w14:textId="5040CBAF" w:rsidR="000F4A52" w:rsidRDefault="00A07794" w:rsidP="00A07794">
      <w:pPr>
        <w:pStyle w:val="PargrafodaLista"/>
        <w:spacing w:after="120" w:line="360" w:lineRule="auto"/>
        <w:ind w:left="0"/>
        <w:rPr>
          <w:rFonts w:ascii="Arial" w:hAnsi="Arial" w:cs="Arial"/>
          <w:color w:val="404040"/>
        </w:rPr>
      </w:pPr>
      <w:r w:rsidRPr="00A07794">
        <w:rPr>
          <w:rFonts w:ascii="Arial" w:hAnsi="Arial" w:cs="Arial"/>
          <w:color w:val="404040"/>
        </w:rPr>
        <w:t>Possuo forte atenção à segurança da informação, com foco na proteção de credenciais e controle de acessos em ambientes corporativos. Mantenho um homelab para experimentação prática de tecnologias voltadas à infraestrutura, redes e automação, reforçando minha evolução técnica de forma contínua.</w:t>
      </w:r>
    </w:p>
    <w:sectPr w:rsidR="000F4A52" w:rsidSect="00F06D9C">
      <w:footerReference w:type="default" r:id="rId8"/>
      <w:pgSz w:w="11907" w:h="16839" w:code="1"/>
      <w:pgMar w:top="851" w:right="1134" w:bottom="142" w:left="1134" w:header="283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F374" w14:textId="77777777" w:rsidR="00FF152A" w:rsidRDefault="00FF152A">
      <w:r>
        <w:separator/>
      </w:r>
    </w:p>
  </w:endnote>
  <w:endnote w:type="continuationSeparator" w:id="0">
    <w:p w14:paraId="484BA3AF" w14:textId="77777777" w:rsidR="00FF152A" w:rsidRDefault="00FF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8A74" w14:textId="77777777" w:rsidR="009C3B99" w:rsidRDefault="009C3B99" w:rsidP="009967C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901A9" w14:textId="77777777" w:rsidR="00FF152A" w:rsidRDefault="00FF152A">
      <w:r>
        <w:separator/>
      </w:r>
    </w:p>
  </w:footnote>
  <w:footnote w:type="continuationSeparator" w:id="0">
    <w:p w14:paraId="54BCAD04" w14:textId="77777777" w:rsidR="00FF152A" w:rsidRDefault="00FF1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 w15:restartNumberingAfterBreak="0">
    <w:nsid w:val="21474B4C"/>
    <w:multiLevelType w:val="hybridMultilevel"/>
    <w:tmpl w:val="F2EE3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5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D60D74"/>
    <w:multiLevelType w:val="hybridMultilevel"/>
    <w:tmpl w:val="9A1A5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2D30227"/>
    <w:multiLevelType w:val="hybridMultilevel"/>
    <w:tmpl w:val="9222A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E61C4"/>
    <w:multiLevelType w:val="hybridMultilevel"/>
    <w:tmpl w:val="B1C8FC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D5199"/>
    <w:multiLevelType w:val="hybridMultilevel"/>
    <w:tmpl w:val="55B473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A02B5"/>
    <w:multiLevelType w:val="hybridMultilevel"/>
    <w:tmpl w:val="FE8E2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800724">
    <w:abstractNumId w:val="17"/>
  </w:num>
  <w:num w:numId="2" w16cid:durableId="993408804">
    <w:abstractNumId w:val="11"/>
  </w:num>
  <w:num w:numId="3" w16cid:durableId="655301667">
    <w:abstractNumId w:val="12"/>
  </w:num>
  <w:num w:numId="4" w16cid:durableId="370955321">
    <w:abstractNumId w:val="9"/>
  </w:num>
  <w:num w:numId="5" w16cid:durableId="1195115571">
    <w:abstractNumId w:val="7"/>
  </w:num>
  <w:num w:numId="6" w16cid:durableId="1297562324">
    <w:abstractNumId w:val="6"/>
  </w:num>
  <w:num w:numId="7" w16cid:durableId="400911061">
    <w:abstractNumId w:val="5"/>
  </w:num>
  <w:num w:numId="8" w16cid:durableId="687103519">
    <w:abstractNumId w:val="4"/>
  </w:num>
  <w:num w:numId="9" w16cid:durableId="336425017">
    <w:abstractNumId w:val="8"/>
  </w:num>
  <w:num w:numId="10" w16cid:durableId="56318958">
    <w:abstractNumId w:val="3"/>
  </w:num>
  <w:num w:numId="11" w16cid:durableId="2515558">
    <w:abstractNumId w:val="2"/>
  </w:num>
  <w:num w:numId="12" w16cid:durableId="1046028773">
    <w:abstractNumId w:val="1"/>
  </w:num>
  <w:num w:numId="13" w16cid:durableId="205341380">
    <w:abstractNumId w:val="0"/>
  </w:num>
  <w:num w:numId="14" w16cid:durableId="617759763">
    <w:abstractNumId w:val="12"/>
  </w:num>
  <w:num w:numId="15" w16cid:durableId="1568149729">
    <w:abstractNumId w:val="11"/>
  </w:num>
  <w:num w:numId="16" w16cid:durableId="832644432">
    <w:abstractNumId w:val="11"/>
  </w:num>
  <w:num w:numId="17" w16cid:durableId="884605899">
    <w:abstractNumId w:val="11"/>
  </w:num>
  <w:num w:numId="18" w16cid:durableId="1032539348">
    <w:abstractNumId w:val="11"/>
  </w:num>
  <w:num w:numId="19" w16cid:durableId="881092525">
    <w:abstractNumId w:val="12"/>
  </w:num>
  <w:num w:numId="20" w16cid:durableId="365495309">
    <w:abstractNumId w:val="11"/>
  </w:num>
  <w:num w:numId="21" w16cid:durableId="531652248">
    <w:abstractNumId w:val="11"/>
  </w:num>
  <w:num w:numId="22" w16cid:durableId="845823475">
    <w:abstractNumId w:val="11"/>
  </w:num>
  <w:num w:numId="23" w16cid:durableId="1560365076">
    <w:abstractNumId w:val="12"/>
  </w:num>
  <w:num w:numId="24" w16cid:durableId="1785346296">
    <w:abstractNumId w:val="14"/>
  </w:num>
  <w:num w:numId="25" w16cid:durableId="851259931">
    <w:abstractNumId w:val="10"/>
  </w:num>
  <w:num w:numId="26" w16cid:durableId="1838036478">
    <w:abstractNumId w:val="15"/>
  </w:num>
  <w:num w:numId="27" w16cid:durableId="442649568">
    <w:abstractNumId w:val="18"/>
  </w:num>
  <w:num w:numId="28" w16cid:durableId="116340845">
    <w:abstractNumId w:val="19"/>
  </w:num>
  <w:num w:numId="29" w16cid:durableId="1559435823">
    <w:abstractNumId w:val="21"/>
  </w:num>
  <w:num w:numId="30" w16cid:durableId="583033862">
    <w:abstractNumId w:val="20"/>
  </w:num>
  <w:num w:numId="31" w16cid:durableId="119617349">
    <w:abstractNumId w:val="13"/>
  </w:num>
  <w:num w:numId="32" w16cid:durableId="5478380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50" style="mso-position-horizontal-relative:margin">
      <o:colormru v:ext="edit" colors="#40a6be,#b4dce6,#98cfdc,#ff7d26,#ff9d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BD"/>
    <w:rsid w:val="00001A62"/>
    <w:rsid w:val="00014370"/>
    <w:rsid w:val="0002401A"/>
    <w:rsid w:val="000304C5"/>
    <w:rsid w:val="00054FB4"/>
    <w:rsid w:val="00056A09"/>
    <w:rsid w:val="00056C55"/>
    <w:rsid w:val="0005702E"/>
    <w:rsid w:val="000721E6"/>
    <w:rsid w:val="00077C48"/>
    <w:rsid w:val="00096151"/>
    <w:rsid w:val="000A08B2"/>
    <w:rsid w:val="000A0960"/>
    <w:rsid w:val="000A24A5"/>
    <w:rsid w:val="000C178A"/>
    <w:rsid w:val="000C5660"/>
    <w:rsid w:val="000C5DA5"/>
    <w:rsid w:val="000C69C0"/>
    <w:rsid w:val="000D2BD7"/>
    <w:rsid w:val="000E5EEF"/>
    <w:rsid w:val="000F4A52"/>
    <w:rsid w:val="00110C11"/>
    <w:rsid w:val="00136365"/>
    <w:rsid w:val="001638B8"/>
    <w:rsid w:val="00163F2A"/>
    <w:rsid w:val="00164E09"/>
    <w:rsid w:val="00183A67"/>
    <w:rsid w:val="001A2ED0"/>
    <w:rsid w:val="001A3BD4"/>
    <w:rsid w:val="001A5516"/>
    <w:rsid w:val="001B4B0F"/>
    <w:rsid w:val="001E57F6"/>
    <w:rsid w:val="001E6A05"/>
    <w:rsid w:val="001F4373"/>
    <w:rsid w:val="002039BD"/>
    <w:rsid w:val="00206644"/>
    <w:rsid w:val="002106B2"/>
    <w:rsid w:val="00212032"/>
    <w:rsid w:val="002141C6"/>
    <w:rsid w:val="00216DC9"/>
    <w:rsid w:val="002236E0"/>
    <w:rsid w:val="002253D0"/>
    <w:rsid w:val="00231D52"/>
    <w:rsid w:val="0023449F"/>
    <w:rsid w:val="00245C5F"/>
    <w:rsid w:val="00246654"/>
    <w:rsid w:val="002511E5"/>
    <w:rsid w:val="00263A5B"/>
    <w:rsid w:val="00273CA0"/>
    <w:rsid w:val="0029159C"/>
    <w:rsid w:val="002A3D56"/>
    <w:rsid w:val="002E589E"/>
    <w:rsid w:val="002F134A"/>
    <w:rsid w:val="002F725E"/>
    <w:rsid w:val="00320431"/>
    <w:rsid w:val="003223AB"/>
    <w:rsid w:val="00322A19"/>
    <w:rsid w:val="00326B0B"/>
    <w:rsid w:val="00362194"/>
    <w:rsid w:val="00365DB8"/>
    <w:rsid w:val="003705A0"/>
    <w:rsid w:val="0037343B"/>
    <w:rsid w:val="00382BF4"/>
    <w:rsid w:val="00387569"/>
    <w:rsid w:val="003C2312"/>
    <w:rsid w:val="003C25E4"/>
    <w:rsid w:val="003C3FBB"/>
    <w:rsid w:val="003C4D6D"/>
    <w:rsid w:val="003D0A45"/>
    <w:rsid w:val="003E01AF"/>
    <w:rsid w:val="003E44E9"/>
    <w:rsid w:val="004225EE"/>
    <w:rsid w:val="00422B9D"/>
    <w:rsid w:val="00424220"/>
    <w:rsid w:val="004261AF"/>
    <w:rsid w:val="0043001C"/>
    <w:rsid w:val="00434A77"/>
    <w:rsid w:val="00437CEC"/>
    <w:rsid w:val="00455616"/>
    <w:rsid w:val="00455C2F"/>
    <w:rsid w:val="00471650"/>
    <w:rsid w:val="00471B19"/>
    <w:rsid w:val="004A0B43"/>
    <w:rsid w:val="004A44D9"/>
    <w:rsid w:val="004A4653"/>
    <w:rsid w:val="004C1833"/>
    <w:rsid w:val="004C1925"/>
    <w:rsid w:val="004E64EA"/>
    <w:rsid w:val="004E6F1B"/>
    <w:rsid w:val="00504356"/>
    <w:rsid w:val="0051179B"/>
    <w:rsid w:val="00512B68"/>
    <w:rsid w:val="005150BD"/>
    <w:rsid w:val="005353C8"/>
    <w:rsid w:val="0055135D"/>
    <w:rsid w:val="005516F3"/>
    <w:rsid w:val="00563CFF"/>
    <w:rsid w:val="005657D9"/>
    <w:rsid w:val="00572B7D"/>
    <w:rsid w:val="0057610E"/>
    <w:rsid w:val="0057754A"/>
    <w:rsid w:val="00586A6D"/>
    <w:rsid w:val="005A1D83"/>
    <w:rsid w:val="005A41A9"/>
    <w:rsid w:val="005A500C"/>
    <w:rsid w:val="005B5FD3"/>
    <w:rsid w:val="005D0E9B"/>
    <w:rsid w:val="005E6BFC"/>
    <w:rsid w:val="005F1657"/>
    <w:rsid w:val="005F3AE9"/>
    <w:rsid w:val="00630D6C"/>
    <w:rsid w:val="00647E47"/>
    <w:rsid w:val="00652774"/>
    <w:rsid w:val="006762B0"/>
    <w:rsid w:val="00681254"/>
    <w:rsid w:val="00690057"/>
    <w:rsid w:val="00694A86"/>
    <w:rsid w:val="006A3908"/>
    <w:rsid w:val="006A4EFE"/>
    <w:rsid w:val="006A63E6"/>
    <w:rsid w:val="006B6EBA"/>
    <w:rsid w:val="006D0139"/>
    <w:rsid w:val="006E4E4A"/>
    <w:rsid w:val="006F36FA"/>
    <w:rsid w:val="006F4DB6"/>
    <w:rsid w:val="0070099A"/>
    <w:rsid w:val="00706630"/>
    <w:rsid w:val="0073187F"/>
    <w:rsid w:val="00741D6E"/>
    <w:rsid w:val="00744230"/>
    <w:rsid w:val="00753CEF"/>
    <w:rsid w:val="007A43BF"/>
    <w:rsid w:val="007A7199"/>
    <w:rsid w:val="007C0672"/>
    <w:rsid w:val="007C3E0F"/>
    <w:rsid w:val="007C59E4"/>
    <w:rsid w:val="007C6171"/>
    <w:rsid w:val="007D0295"/>
    <w:rsid w:val="007D11FC"/>
    <w:rsid w:val="007D2A73"/>
    <w:rsid w:val="007F0F1B"/>
    <w:rsid w:val="00805A83"/>
    <w:rsid w:val="00806EE4"/>
    <w:rsid w:val="00815546"/>
    <w:rsid w:val="00825B72"/>
    <w:rsid w:val="008611BD"/>
    <w:rsid w:val="008A2F78"/>
    <w:rsid w:val="008A42D5"/>
    <w:rsid w:val="008B0E80"/>
    <w:rsid w:val="008B7F75"/>
    <w:rsid w:val="008C6D05"/>
    <w:rsid w:val="008D3351"/>
    <w:rsid w:val="008E11AE"/>
    <w:rsid w:val="00910446"/>
    <w:rsid w:val="009113AC"/>
    <w:rsid w:val="00917402"/>
    <w:rsid w:val="0092384F"/>
    <w:rsid w:val="009355BF"/>
    <w:rsid w:val="00947F25"/>
    <w:rsid w:val="00950884"/>
    <w:rsid w:val="00952BF1"/>
    <w:rsid w:val="00963FB2"/>
    <w:rsid w:val="00966B12"/>
    <w:rsid w:val="00967219"/>
    <w:rsid w:val="00971DFC"/>
    <w:rsid w:val="00973967"/>
    <w:rsid w:val="009914C2"/>
    <w:rsid w:val="00995047"/>
    <w:rsid w:val="0099536B"/>
    <w:rsid w:val="009967CD"/>
    <w:rsid w:val="009A31CD"/>
    <w:rsid w:val="009B2CA8"/>
    <w:rsid w:val="009B32EE"/>
    <w:rsid w:val="009B3D96"/>
    <w:rsid w:val="009C3B99"/>
    <w:rsid w:val="009E0E07"/>
    <w:rsid w:val="00A04E95"/>
    <w:rsid w:val="00A07794"/>
    <w:rsid w:val="00A11EB4"/>
    <w:rsid w:val="00A12A6E"/>
    <w:rsid w:val="00A16851"/>
    <w:rsid w:val="00A17348"/>
    <w:rsid w:val="00A24589"/>
    <w:rsid w:val="00A25CF8"/>
    <w:rsid w:val="00A31E87"/>
    <w:rsid w:val="00A517C8"/>
    <w:rsid w:val="00A7076C"/>
    <w:rsid w:val="00A70F15"/>
    <w:rsid w:val="00A73456"/>
    <w:rsid w:val="00A735DD"/>
    <w:rsid w:val="00A7606F"/>
    <w:rsid w:val="00AB7BE6"/>
    <w:rsid w:val="00AC0281"/>
    <w:rsid w:val="00AC213D"/>
    <w:rsid w:val="00AD6859"/>
    <w:rsid w:val="00AE0BCF"/>
    <w:rsid w:val="00AE50B8"/>
    <w:rsid w:val="00AE5D53"/>
    <w:rsid w:val="00AF3176"/>
    <w:rsid w:val="00B0323F"/>
    <w:rsid w:val="00B1061F"/>
    <w:rsid w:val="00B1278C"/>
    <w:rsid w:val="00B23AEE"/>
    <w:rsid w:val="00B30D63"/>
    <w:rsid w:val="00B3310E"/>
    <w:rsid w:val="00B352DE"/>
    <w:rsid w:val="00B43CF1"/>
    <w:rsid w:val="00B46C4E"/>
    <w:rsid w:val="00B501EE"/>
    <w:rsid w:val="00B55507"/>
    <w:rsid w:val="00B57A5A"/>
    <w:rsid w:val="00B66F1A"/>
    <w:rsid w:val="00B75C3E"/>
    <w:rsid w:val="00B908AA"/>
    <w:rsid w:val="00B9484D"/>
    <w:rsid w:val="00BA2A44"/>
    <w:rsid w:val="00BA7AD6"/>
    <w:rsid w:val="00BB15BC"/>
    <w:rsid w:val="00BC1F08"/>
    <w:rsid w:val="00BC744A"/>
    <w:rsid w:val="00BE09F3"/>
    <w:rsid w:val="00BF1771"/>
    <w:rsid w:val="00BF22F4"/>
    <w:rsid w:val="00C0573C"/>
    <w:rsid w:val="00C06365"/>
    <w:rsid w:val="00C06794"/>
    <w:rsid w:val="00C20CAC"/>
    <w:rsid w:val="00C34A65"/>
    <w:rsid w:val="00C34BAE"/>
    <w:rsid w:val="00C402FC"/>
    <w:rsid w:val="00C42AA7"/>
    <w:rsid w:val="00C54586"/>
    <w:rsid w:val="00C64200"/>
    <w:rsid w:val="00C65CE1"/>
    <w:rsid w:val="00C660C7"/>
    <w:rsid w:val="00C746FC"/>
    <w:rsid w:val="00C84E80"/>
    <w:rsid w:val="00C92570"/>
    <w:rsid w:val="00C9387F"/>
    <w:rsid w:val="00C94524"/>
    <w:rsid w:val="00C97549"/>
    <w:rsid w:val="00CA22FE"/>
    <w:rsid w:val="00CC21DB"/>
    <w:rsid w:val="00CC5C2E"/>
    <w:rsid w:val="00CE10EE"/>
    <w:rsid w:val="00CE3B05"/>
    <w:rsid w:val="00CF1B62"/>
    <w:rsid w:val="00CF596E"/>
    <w:rsid w:val="00D11DCC"/>
    <w:rsid w:val="00D122E5"/>
    <w:rsid w:val="00D152C6"/>
    <w:rsid w:val="00D2513B"/>
    <w:rsid w:val="00D33326"/>
    <w:rsid w:val="00D55725"/>
    <w:rsid w:val="00D561AA"/>
    <w:rsid w:val="00D7472E"/>
    <w:rsid w:val="00D777B1"/>
    <w:rsid w:val="00D84117"/>
    <w:rsid w:val="00DB2FAE"/>
    <w:rsid w:val="00DB670B"/>
    <w:rsid w:val="00DD6B24"/>
    <w:rsid w:val="00DF053D"/>
    <w:rsid w:val="00DF0BCD"/>
    <w:rsid w:val="00DF793D"/>
    <w:rsid w:val="00E04031"/>
    <w:rsid w:val="00E04BE9"/>
    <w:rsid w:val="00E12CC1"/>
    <w:rsid w:val="00E12E9B"/>
    <w:rsid w:val="00E16280"/>
    <w:rsid w:val="00E351AE"/>
    <w:rsid w:val="00E36EC0"/>
    <w:rsid w:val="00E431E7"/>
    <w:rsid w:val="00E4660E"/>
    <w:rsid w:val="00E478B1"/>
    <w:rsid w:val="00E527C1"/>
    <w:rsid w:val="00E64F16"/>
    <w:rsid w:val="00E65357"/>
    <w:rsid w:val="00E91C8A"/>
    <w:rsid w:val="00E95C10"/>
    <w:rsid w:val="00EA5FCC"/>
    <w:rsid w:val="00EB28B7"/>
    <w:rsid w:val="00EC0D31"/>
    <w:rsid w:val="00EC26BE"/>
    <w:rsid w:val="00ED4BDE"/>
    <w:rsid w:val="00EE1178"/>
    <w:rsid w:val="00EE6B82"/>
    <w:rsid w:val="00EF3D3D"/>
    <w:rsid w:val="00EF3EE5"/>
    <w:rsid w:val="00F00D63"/>
    <w:rsid w:val="00F06D9C"/>
    <w:rsid w:val="00F11E32"/>
    <w:rsid w:val="00F15BED"/>
    <w:rsid w:val="00F26226"/>
    <w:rsid w:val="00F324BF"/>
    <w:rsid w:val="00F65640"/>
    <w:rsid w:val="00F706BF"/>
    <w:rsid w:val="00F712D3"/>
    <w:rsid w:val="00F93B98"/>
    <w:rsid w:val="00F97330"/>
    <w:rsid w:val="00FA3990"/>
    <w:rsid w:val="00FC3621"/>
    <w:rsid w:val="00FE01CF"/>
    <w:rsid w:val="00FF152A"/>
    <w:rsid w:val="00FF1B05"/>
    <w:rsid w:val="00FF3C94"/>
    <w:rsid w:val="00FF5C43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">
      <o:colormru v:ext="edit" colors="#40a6be,#b4dce6,#98cfdc,#ff7d26,#ff9d5b"/>
    </o:shapedefaults>
    <o:shapelayout v:ext="edit">
      <o:idmap v:ext="edit" data="2"/>
    </o:shapelayout>
  </w:shapeDefaults>
  <w:doNotEmbedSmartTags/>
  <w:decimalSymbol w:val=","/>
  <w:listSeparator w:val=";"/>
  <w14:docId w14:val="04FF5896"/>
  <w15:chartTrackingRefBased/>
  <w15:docId w15:val="{B50693B3-9FD5-4901-817D-C3013B74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39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  <w:style w:type="character" w:styleId="Hyperlink">
    <w:name w:val="Hyperlink"/>
    <w:uiPriority w:val="99"/>
    <w:unhideWhenUsed/>
    <w:rsid w:val="00A70F15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A70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19</TotalTime>
  <Pages>2</Pages>
  <Words>486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cp:lastModifiedBy>raniovaldo 1</cp:lastModifiedBy>
  <cp:revision>2</cp:revision>
  <cp:lastPrinted>2021-03-30T13:12:00Z</cp:lastPrinted>
  <dcterms:created xsi:type="dcterms:W3CDTF">2026-08-01T00:16:00Z</dcterms:created>
  <dcterms:modified xsi:type="dcterms:W3CDTF">2026-08-01T00:16:00Z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